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C2B" w:rsidRPr="00FD5BC2" w:rsidRDefault="00FD5BC2" w:rsidP="00FD5BC2">
      <w:pPr>
        <w:pStyle w:val="berschrift11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4545965</wp:posOffset>
                </wp:positionH>
                <wp:positionV relativeFrom="page">
                  <wp:posOffset>8712835</wp:posOffset>
                </wp:positionV>
                <wp:extent cx="2808605" cy="875030"/>
                <wp:effectExtent l="2540" t="0" r="0" b="3810"/>
                <wp:wrapNone/>
                <wp:docPr id="1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8605" cy="875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5D6">
                                  <a:alpha val="89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BC2" w:rsidRPr="00FD5BC2" w:rsidRDefault="00FD5BC2" w:rsidP="00FD5BC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948A54" w:themeColor="background2" w:themeShade="80"/>
                                <w:lang w:val="en-US"/>
                              </w:rPr>
                            </w:pPr>
                            <w:sdt>
                              <w:sdtPr>
                                <w:rPr>
                                  <w:color w:val="943634" w:themeColor="accent2" w:themeShade="BF"/>
                                  <w:highlight w:val="yellow"/>
                                </w:rPr>
                                <w:id w:val="44801558"/>
                                <w:placeholder>
                                  <w:docPart w:val="9FDD808B335D442F92739F4D155B472A"/>
                                </w:placeholder>
                              </w:sdtPr>
                              <w:sdtEndPr/>
                              <w:sdtContent>
                                <w:r w:rsidR="00282A6F" w:rsidRPr="00FD5BC2">
                                  <w:rPr>
                                    <w:color w:val="943634" w:themeColor="accent2" w:themeShade="BF"/>
                                    <w:highlight w:val="yellow"/>
                                    <w:lang w:val="en-US"/>
                                  </w:rPr>
                                  <w:t>MSCS INDIA</w:t>
                                </w:r>
                              </w:sdtContent>
                            </w:sdt>
                            <w:r w:rsidR="00282A6F" w:rsidRPr="00FD5BC2">
                              <w:rPr>
                                <w:color w:val="943634" w:themeColor="accent2" w:themeShade="BF"/>
                                <w:highlight w:val="yellow"/>
                                <w:lang w:val="en-US"/>
                              </w:rPr>
                              <w:t>, RMI, WAHOD, UN-DESA</w:t>
                            </w:r>
                          </w:p>
                          <w:p w:rsidR="00FD5BC2" w:rsidRPr="00FD5BC2" w:rsidRDefault="00FD5BC2" w:rsidP="00FD5BC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S Shell Dlg 2" w:hAnsi="MS Shell Dlg 2" w:cs="MS Shell Dlg 2"/>
                                <w:color w:val="948A54" w:themeColor="background2" w:themeShade="80"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FD5BC2">
                              <w:rPr>
                                <w:color w:val="948A54" w:themeColor="background2" w:themeShade="80"/>
                                <w:highlight w:val="yellow"/>
                                <w:lang w:val="en-US"/>
                              </w:rPr>
                              <w:t xml:space="preserve">AIICDIOCESE,UNFCCC Momentum Lighthouse Activity, ROSARY </w:t>
                            </w:r>
                            <w:r w:rsidRPr="00FD5BC2">
                              <w:rPr>
                                <w:rFonts w:ascii="Arial" w:hAnsi="Arial" w:cs="Arial"/>
                                <w:color w:val="948A54" w:themeColor="background2" w:themeShade="80"/>
                                <w:sz w:val="40"/>
                                <w:szCs w:val="26"/>
                                <w:highlight w:val="yellow"/>
                                <w:vertAlign w:val="superscript"/>
                                <w:lang w:val="en-US"/>
                              </w:rPr>
                              <w:t>®</w:t>
                            </w:r>
                          </w:p>
                          <w:p w:rsidR="00AC0C2B" w:rsidRPr="00FD5BC2" w:rsidRDefault="00AC0C2B" w:rsidP="00282A6F">
                            <w:pPr>
                              <w:pStyle w:val="Untersttztvon"/>
                              <w:rPr>
                                <w:color w:val="943634" w:themeColor="accent2" w:themeShade="BF"/>
                                <w:lang w:val="en-US"/>
                              </w:rPr>
                            </w:pPr>
                          </w:p>
                          <w:p w:rsidR="00FD5BC2" w:rsidRPr="00FD5BC2" w:rsidRDefault="00FD5BC2" w:rsidP="00282A6F">
                            <w:pPr>
                              <w:pStyle w:val="Untersttztvon"/>
                              <w:rPr>
                                <w:color w:val="943634" w:themeColor="accent2" w:themeShade="BF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357.95pt;margin-top:686.05pt;width:221.15pt;height:68.9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" filled="f" fillcolor="#fff5d6" stroked="f">
                <v:fill opacity="58339f"/>
                <v:textbox>
                  <w:txbxContent>
                    <w:p w:rsidR="00FD5BC2" w:rsidRPr="00FD5BC2" w:rsidRDefault="00FD5BC2" w:rsidP="00FD5BC2">
                      <w:pPr>
                        <w:autoSpaceDE w:val="0"/>
                        <w:autoSpaceDN w:val="0"/>
                        <w:adjustRightInd w:val="0"/>
                        <w:rPr>
                          <w:color w:val="948A54" w:themeColor="background2" w:themeShade="80"/>
                          <w:lang w:val="en-US"/>
                        </w:rPr>
                      </w:pPr>
                      <w:sdt>
                        <w:sdtPr>
                          <w:rPr>
                            <w:color w:val="943634" w:themeColor="accent2" w:themeShade="BF"/>
                            <w:highlight w:val="yellow"/>
                          </w:rPr>
                          <w:id w:val="44801558"/>
                          <w:placeholder>
                            <w:docPart w:val="9FDD808B335D442F92739F4D155B472A"/>
                          </w:placeholder>
                        </w:sdtPr>
                        <w:sdtEndPr/>
                        <w:sdtContent>
                          <w:r w:rsidR="00282A6F" w:rsidRPr="00FD5BC2">
                            <w:rPr>
                              <w:color w:val="943634" w:themeColor="accent2" w:themeShade="BF"/>
                              <w:highlight w:val="yellow"/>
                              <w:lang w:val="en-US"/>
                            </w:rPr>
                            <w:t>MSCS INDIA</w:t>
                          </w:r>
                        </w:sdtContent>
                      </w:sdt>
                      <w:r w:rsidR="00282A6F" w:rsidRPr="00FD5BC2">
                        <w:rPr>
                          <w:color w:val="943634" w:themeColor="accent2" w:themeShade="BF"/>
                          <w:highlight w:val="yellow"/>
                          <w:lang w:val="en-US"/>
                        </w:rPr>
                        <w:t>, RMI, WAHOD, UN-DESA</w:t>
                      </w:r>
                    </w:p>
                    <w:p w:rsidR="00FD5BC2" w:rsidRPr="00FD5BC2" w:rsidRDefault="00FD5BC2" w:rsidP="00FD5BC2">
                      <w:pPr>
                        <w:autoSpaceDE w:val="0"/>
                        <w:autoSpaceDN w:val="0"/>
                        <w:adjustRightInd w:val="0"/>
                        <w:rPr>
                          <w:rFonts w:ascii="MS Shell Dlg 2" w:hAnsi="MS Shell Dlg 2" w:cs="MS Shell Dlg 2"/>
                          <w:color w:val="948A54" w:themeColor="background2" w:themeShade="80"/>
                          <w:sz w:val="17"/>
                          <w:szCs w:val="17"/>
                          <w:lang w:val="en-US"/>
                        </w:rPr>
                      </w:pPr>
                      <w:r w:rsidRPr="00FD5BC2">
                        <w:rPr>
                          <w:color w:val="948A54" w:themeColor="background2" w:themeShade="80"/>
                          <w:highlight w:val="yellow"/>
                          <w:lang w:val="en-US"/>
                        </w:rPr>
                        <w:t xml:space="preserve">AIICDIOCESE,UNFCCC Momentum Lighthouse Activity, ROSARY </w:t>
                      </w:r>
                      <w:r w:rsidRPr="00FD5BC2">
                        <w:rPr>
                          <w:rFonts w:ascii="Arial" w:hAnsi="Arial" w:cs="Arial"/>
                          <w:color w:val="948A54" w:themeColor="background2" w:themeShade="80"/>
                          <w:sz w:val="40"/>
                          <w:szCs w:val="26"/>
                          <w:highlight w:val="yellow"/>
                          <w:vertAlign w:val="superscript"/>
                          <w:lang w:val="en-US"/>
                        </w:rPr>
                        <w:t>®</w:t>
                      </w:r>
                    </w:p>
                    <w:p w:rsidR="00AC0C2B" w:rsidRPr="00FD5BC2" w:rsidRDefault="00AC0C2B" w:rsidP="00282A6F">
                      <w:pPr>
                        <w:pStyle w:val="Untersttztvon"/>
                        <w:rPr>
                          <w:color w:val="943634" w:themeColor="accent2" w:themeShade="BF"/>
                          <w:lang w:val="en-US"/>
                        </w:rPr>
                      </w:pPr>
                    </w:p>
                    <w:p w:rsidR="00FD5BC2" w:rsidRPr="00FD5BC2" w:rsidRDefault="00FD5BC2" w:rsidP="00282A6F">
                      <w:pPr>
                        <w:pStyle w:val="Untersttztvon"/>
                        <w:rPr>
                          <w:color w:val="943634" w:themeColor="accent2" w:themeShade="BF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417830</wp:posOffset>
                </wp:positionH>
                <wp:positionV relativeFrom="page">
                  <wp:posOffset>4884420</wp:posOffset>
                </wp:positionV>
                <wp:extent cx="7080250" cy="4585335"/>
                <wp:effectExtent l="0" t="0" r="0" b="635"/>
                <wp:wrapNone/>
                <wp:docPr id="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0" cy="4585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5D6">
                                  <a:alpha val="89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0C2B" w:rsidRPr="0092724E" w:rsidRDefault="00FD5BC2" w:rsidP="0092724E">
                            <w:pPr>
                              <w:pStyle w:val="berschrift11"/>
                            </w:pPr>
                            <w:sdt>
                              <w:sdtPr>
                                <w:rPr>
                                  <w:color w:val="FFC000"/>
                                  <w:sz w:val="48"/>
                                  <w:szCs w:val="48"/>
                                  <w:highlight w:val="magenta"/>
                                </w:rPr>
                                <w:id w:val="44801559"/>
                                <w:placeholder>
                                  <w:docPart w:val="96A36F7DBE3C4880BF73F20E435424CA"/>
                                </w:placeholder>
                              </w:sdtPr>
                              <w:sdtEndPr/>
                              <w:sdtContent>
                                <w:r w:rsidR="00282A6F" w:rsidRPr="00FD5BC2">
                                  <w:rPr>
                                    <w:color w:val="FFC000"/>
                                    <w:sz w:val="48"/>
                                    <w:szCs w:val="48"/>
                                    <w:highlight w:val="magenta"/>
                                  </w:rPr>
                                  <w:t xml:space="preserve">Open-Fair     </w:t>
                                </w:r>
                              </w:sdtContent>
                            </w:sdt>
                            <w:r w:rsidR="00282A6F" w:rsidRPr="00FD5BC2">
                              <w:rPr>
                                <w:color w:val="FFC000"/>
                                <w:sz w:val="48"/>
                                <w:szCs w:val="48"/>
                                <w:highlight w:val="magenta"/>
                              </w:rPr>
                              <w:t xml:space="preserve">                Friedenskirche</w:t>
                            </w:r>
                            <w:r>
                              <w:rPr>
                                <w:color w:val="FFC000"/>
                                <w:sz w:val="48"/>
                                <w:szCs w:val="48"/>
                              </w:rPr>
                              <w:t xml:space="preserve">,  Stuttgart 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AD45FEB" wp14:editId="2070AAB1">
                                  <wp:extent cx="6766560" cy="2233748"/>
                                  <wp:effectExtent l="0" t="0" r="0" b="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LAR PLANT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80576" cy="2238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82A6F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D51067E" wp14:editId="4872E079">
                                  <wp:extent cx="2034000" cy="1396800"/>
                                  <wp:effectExtent l="0" t="0" r="0" b="0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rchbishop ROSENKRANZ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4000" cy="1396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82A6F">
                              <w:rPr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7A1A4D7B" wp14:editId="5E1B6B7B">
                                  <wp:extent cx="2076994" cy="1405882"/>
                                  <wp:effectExtent l="0" t="0" r="0" b="0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OSARY sol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2403" cy="14095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32.9pt;margin-top:384.6pt;width:557.5pt;height:361.0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" filled="f" fillcolor="#fff5d6" stroked="f">
                <v:fill opacity="58339f"/>
                <v:textbox>
                  <w:txbxContent>
                    <w:p w:rsidR="00AC0C2B" w:rsidRPr="0092724E" w:rsidRDefault="00FD5BC2" w:rsidP="0092724E">
                      <w:pPr>
                        <w:pStyle w:val="berschrift11"/>
                      </w:pPr>
                      <w:sdt>
                        <w:sdtPr>
                          <w:rPr>
                            <w:color w:val="FFC000"/>
                            <w:sz w:val="48"/>
                            <w:szCs w:val="48"/>
                            <w:highlight w:val="magenta"/>
                          </w:rPr>
                          <w:id w:val="44801559"/>
                          <w:placeholder>
                            <w:docPart w:val="96A36F7DBE3C4880BF73F20E435424CA"/>
                          </w:placeholder>
                        </w:sdtPr>
                        <w:sdtEndPr/>
                        <w:sdtContent>
                          <w:r w:rsidR="00282A6F" w:rsidRPr="00FD5BC2">
                            <w:rPr>
                              <w:color w:val="FFC000"/>
                              <w:sz w:val="48"/>
                              <w:szCs w:val="48"/>
                              <w:highlight w:val="magenta"/>
                            </w:rPr>
                            <w:t xml:space="preserve">Open-Fair     </w:t>
                          </w:r>
                        </w:sdtContent>
                      </w:sdt>
                      <w:r w:rsidR="00282A6F" w:rsidRPr="00FD5BC2">
                        <w:rPr>
                          <w:color w:val="FFC000"/>
                          <w:sz w:val="48"/>
                          <w:szCs w:val="48"/>
                          <w:highlight w:val="magenta"/>
                        </w:rPr>
                        <w:t xml:space="preserve">                Friedenskirche</w:t>
                      </w:r>
                      <w:r>
                        <w:rPr>
                          <w:color w:val="FFC000"/>
                          <w:sz w:val="48"/>
                          <w:szCs w:val="48"/>
                        </w:rPr>
                        <w:t xml:space="preserve">,  Stuttgart 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AD45FEB" wp14:editId="2070AAB1">
                            <wp:extent cx="6766560" cy="2233748"/>
                            <wp:effectExtent l="0" t="0" r="0" b="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LAR PLANT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80576" cy="2238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82A6F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D51067E" wp14:editId="4872E079">
                            <wp:extent cx="2034000" cy="1396800"/>
                            <wp:effectExtent l="0" t="0" r="0" b="0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rchbishop ROSENKRANZ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4000" cy="1396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82A6F">
                        <w:rPr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7A1A4D7B" wp14:editId="5E1B6B7B">
                            <wp:extent cx="2076994" cy="1405882"/>
                            <wp:effectExtent l="0" t="0" r="0" b="0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OSARY sol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2403" cy="14095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2898140</wp:posOffset>
                </wp:positionH>
                <wp:positionV relativeFrom="page">
                  <wp:posOffset>979805</wp:posOffset>
                </wp:positionV>
                <wp:extent cx="3568700" cy="506730"/>
                <wp:effectExtent l="2540" t="0" r="635" b="0"/>
                <wp:wrapNone/>
                <wp:docPr id="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0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5D6">
                                  <a:alpha val="89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44801557"/>
                              <w:placeholder>
                                <w:docPart w:val="E8D0F324688548A5AF8B93EE278F6E71"/>
                              </w:placeholder>
                            </w:sdtPr>
                            <w:sdtEndPr/>
                            <w:sdtContent>
                              <w:p w:rsidR="00282A6F" w:rsidRPr="00282A6F" w:rsidRDefault="00282A6F" w:rsidP="00282A6F">
                                <w:r w:rsidRPr="00282A6F">
                                  <w:t>22.April 201</w:t>
                                </w:r>
                                <w:bookmarkStart w:id="0" w:name="_GoBack"/>
                                <w:r w:rsidRPr="00282A6F">
                                  <w:t>6</w:t>
                                </w:r>
                              </w:p>
                            </w:sdtContent>
                          </w:sdt>
                          <w:bookmarkEnd w:id="0"/>
                          <w:p w:rsidR="00AC0C2B" w:rsidRPr="0092724E" w:rsidRDefault="00AC0C2B" w:rsidP="00282A6F">
                            <w:pPr>
                              <w:pStyle w:val="berschrift2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228.2pt;margin-top:77.15pt;width:281pt;height:39.9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" filled="f" fillcolor="#fff5d6" stroked="f">
                <v:fill opacity="58339f"/>
                <v:textbox style="mso-fit-shape-to-text:t">
                  <w:txbxContent>
                    <w:sdt>
                      <w:sdtPr>
                        <w:id w:val="44801557"/>
                        <w:placeholder>
                          <w:docPart w:val="E8D0F324688548A5AF8B93EE278F6E71"/>
                        </w:placeholder>
                      </w:sdtPr>
                      <w:sdtEndPr/>
                      <w:sdtContent>
                        <w:p w:rsidR="00282A6F" w:rsidRPr="00282A6F" w:rsidRDefault="00282A6F" w:rsidP="00282A6F">
                          <w:r w:rsidRPr="00282A6F">
                            <w:t>22.April 201</w:t>
                          </w:r>
                          <w:bookmarkStart w:id="1" w:name="_GoBack"/>
                          <w:r w:rsidRPr="00282A6F">
                            <w:t>6</w:t>
                          </w:r>
                        </w:p>
                      </w:sdtContent>
                    </w:sdt>
                    <w:bookmarkEnd w:id="1"/>
                    <w:p w:rsidR="00AC0C2B" w:rsidRPr="0092724E" w:rsidRDefault="00AC0C2B" w:rsidP="00282A6F">
                      <w:pPr>
                        <w:pStyle w:val="berschrift2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1228725</wp:posOffset>
                </wp:positionV>
                <wp:extent cx="2364105" cy="3187065"/>
                <wp:effectExtent l="635" t="0" r="0" b="1905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105" cy="318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5D6">
                                  <a:alpha val="89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44801556"/>
                              <w:placeholder>
                                <w:docPart w:val="477DD736F6F6450B818DB38C4A0127D0"/>
                              </w:placeholder>
                            </w:sdtPr>
                            <w:sdtEndPr>
                              <w:rPr>
                                <w:color w:val="943634" w:themeColor="accent2" w:themeShade="BF"/>
                                <w:sz w:val="40"/>
                                <w:szCs w:val="40"/>
                                <w:highlight w:val="yellow"/>
                              </w:rPr>
                            </w:sdtEndPr>
                            <w:sdtContent>
                              <w:p w:rsidR="00282A6F" w:rsidRPr="00282A6F" w:rsidRDefault="00282A6F" w:rsidP="00AF15F6">
                                <w:pPr>
                                  <w:pStyle w:val="Textkrper1"/>
                                  <w:rPr>
                                    <w:color w:val="943634" w:themeColor="accent2" w:themeShade="BF"/>
                                    <w:sz w:val="40"/>
                                    <w:szCs w:val="40"/>
                                    <w:highlight w:val="yellow"/>
                                  </w:rPr>
                                </w:pPr>
                                <w:r w:rsidRPr="00282A6F">
                                  <w:rPr>
                                    <w:color w:val="943634" w:themeColor="accent2" w:themeShade="BF"/>
                                    <w:sz w:val="40"/>
                                    <w:szCs w:val="40"/>
                                    <w:highlight w:val="yellow"/>
                                  </w:rPr>
                                  <w:t>ROSARY SOL Klimaschutz-Fonds</w:t>
                                </w:r>
                              </w:p>
                              <w:p w:rsidR="00282A6F" w:rsidRPr="00282A6F" w:rsidRDefault="00282A6F" w:rsidP="00AF15F6">
                                <w:pPr>
                                  <w:pStyle w:val="Textkrper1"/>
                                  <w:rPr>
                                    <w:color w:val="943634" w:themeColor="accent2" w:themeShade="BF"/>
                                    <w:sz w:val="40"/>
                                    <w:szCs w:val="40"/>
                                    <w:highlight w:val="yellow"/>
                                  </w:rPr>
                                </w:pPr>
                                <w:r w:rsidRPr="00282A6F">
                                  <w:rPr>
                                    <w:color w:val="943634" w:themeColor="accent2" w:themeShade="BF"/>
                                    <w:sz w:val="40"/>
                                    <w:szCs w:val="40"/>
                                    <w:highlight w:val="yellow"/>
                                  </w:rPr>
                                  <w:t>Mit Patent Landmanagement</w:t>
                                </w:r>
                              </w:p>
                              <w:p w:rsidR="00282A6F" w:rsidRPr="00282A6F" w:rsidRDefault="00282A6F" w:rsidP="00AF15F6">
                                <w:pPr>
                                  <w:pStyle w:val="Textkrper1"/>
                                  <w:rPr>
                                    <w:color w:val="943634" w:themeColor="accent2" w:themeShade="BF"/>
                                    <w:sz w:val="40"/>
                                    <w:szCs w:val="40"/>
                                    <w:highlight w:val="yellow"/>
                                  </w:rPr>
                                </w:pPr>
                                <w:r w:rsidRPr="00282A6F">
                                  <w:rPr>
                                    <w:color w:val="943634" w:themeColor="accent2" w:themeShade="BF"/>
                                    <w:sz w:val="40"/>
                                    <w:szCs w:val="40"/>
                                    <w:highlight w:val="yellow"/>
                                  </w:rPr>
                                  <w:t>Speziell für Kirchen</w:t>
                                </w:r>
                              </w:p>
                              <w:p w:rsidR="00AC0C2B" w:rsidRPr="00282A6F" w:rsidRDefault="00282A6F" w:rsidP="00AF15F6">
                                <w:pPr>
                                  <w:pStyle w:val="Textkrper1"/>
                                  <w:rPr>
                                    <w:color w:val="943634" w:themeColor="accent2" w:themeShade="BF"/>
                                    <w:sz w:val="40"/>
                                    <w:szCs w:val="40"/>
                                  </w:rPr>
                                </w:pPr>
                                <w:r w:rsidRPr="00282A6F">
                                  <w:rPr>
                                    <w:color w:val="943634" w:themeColor="accent2" w:themeShade="BF"/>
                                    <w:sz w:val="40"/>
                                    <w:szCs w:val="40"/>
                                    <w:highlight w:val="yellow"/>
                                  </w:rPr>
                                  <w:t>Divestment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269.3pt;margin-top:96.75pt;width:186.15pt;height:250.9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" filled="f" fillcolor="#fff5d6" stroked="f">
                <v:fill opacity="58339f"/>
                <v:textbox style="mso-fit-shape-to-text:t">
                  <w:txbxContent>
                    <w:sdt>
                      <w:sdtPr>
                        <w:id w:val="44801556"/>
                        <w:placeholder>
                          <w:docPart w:val="477DD736F6F6450B818DB38C4A0127D0"/>
                        </w:placeholder>
                      </w:sdtPr>
                      <w:sdtEndPr>
                        <w:rPr>
                          <w:color w:val="943634" w:themeColor="accent2" w:themeShade="BF"/>
                          <w:sz w:val="40"/>
                          <w:szCs w:val="40"/>
                          <w:highlight w:val="yellow"/>
                        </w:rPr>
                      </w:sdtEndPr>
                      <w:sdtContent>
                        <w:p w:rsidR="00282A6F" w:rsidRPr="00282A6F" w:rsidRDefault="00282A6F" w:rsidP="00AF15F6">
                          <w:pPr>
                            <w:pStyle w:val="Textkrper1"/>
                            <w:rPr>
                              <w:color w:val="943634" w:themeColor="accent2" w:themeShade="BF"/>
                              <w:sz w:val="40"/>
                              <w:szCs w:val="40"/>
                              <w:highlight w:val="yellow"/>
                            </w:rPr>
                          </w:pPr>
                          <w:r w:rsidRPr="00282A6F">
                            <w:rPr>
                              <w:color w:val="943634" w:themeColor="accent2" w:themeShade="BF"/>
                              <w:sz w:val="40"/>
                              <w:szCs w:val="40"/>
                              <w:highlight w:val="yellow"/>
                            </w:rPr>
                            <w:t>ROSARY SOL Klimaschutz-Fonds</w:t>
                          </w:r>
                        </w:p>
                        <w:p w:rsidR="00282A6F" w:rsidRPr="00282A6F" w:rsidRDefault="00282A6F" w:rsidP="00AF15F6">
                          <w:pPr>
                            <w:pStyle w:val="Textkrper1"/>
                            <w:rPr>
                              <w:color w:val="943634" w:themeColor="accent2" w:themeShade="BF"/>
                              <w:sz w:val="40"/>
                              <w:szCs w:val="40"/>
                              <w:highlight w:val="yellow"/>
                            </w:rPr>
                          </w:pPr>
                          <w:r w:rsidRPr="00282A6F">
                            <w:rPr>
                              <w:color w:val="943634" w:themeColor="accent2" w:themeShade="BF"/>
                              <w:sz w:val="40"/>
                              <w:szCs w:val="40"/>
                              <w:highlight w:val="yellow"/>
                            </w:rPr>
                            <w:t>Mit Patent Landmanagement</w:t>
                          </w:r>
                        </w:p>
                        <w:p w:rsidR="00282A6F" w:rsidRPr="00282A6F" w:rsidRDefault="00282A6F" w:rsidP="00AF15F6">
                          <w:pPr>
                            <w:pStyle w:val="Textkrper1"/>
                            <w:rPr>
                              <w:color w:val="943634" w:themeColor="accent2" w:themeShade="BF"/>
                              <w:sz w:val="40"/>
                              <w:szCs w:val="40"/>
                              <w:highlight w:val="yellow"/>
                            </w:rPr>
                          </w:pPr>
                          <w:r w:rsidRPr="00282A6F">
                            <w:rPr>
                              <w:color w:val="943634" w:themeColor="accent2" w:themeShade="BF"/>
                              <w:sz w:val="40"/>
                              <w:szCs w:val="40"/>
                              <w:highlight w:val="yellow"/>
                            </w:rPr>
                            <w:t>Speziell für Kirchen</w:t>
                          </w:r>
                        </w:p>
                        <w:p w:rsidR="00AC0C2B" w:rsidRPr="00282A6F" w:rsidRDefault="00282A6F" w:rsidP="00AF15F6">
                          <w:pPr>
                            <w:pStyle w:val="Textkrper1"/>
                            <w:rPr>
                              <w:color w:val="943634" w:themeColor="accent2" w:themeShade="BF"/>
                              <w:sz w:val="40"/>
                              <w:szCs w:val="40"/>
                            </w:rPr>
                          </w:pPr>
                          <w:r w:rsidRPr="00282A6F">
                            <w:rPr>
                              <w:color w:val="943634" w:themeColor="accent2" w:themeShade="BF"/>
                              <w:sz w:val="40"/>
                              <w:szCs w:val="40"/>
                              <w:highlight w:val="yellow"/>
                            </w:rPr>
                            <w:t>Divestment</w:t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137160</wp:posOffset>
                </wp:positionH>
                <wp:positionV relativeFrom="page">
                  <wp:posOffset>301625</wp:posOffset>
                </wp:positionV>
                <wp:extent cx="7475855" cy="9168130"/>
                <wp:effectExtent l="381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5855" cy="916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0C2B" w:rsidRDefault="00335164" w:rsidP="00601BC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3FFFDF2" wp14:editId="2EBE05B5">
                                  <wp:extent cx="4741817" cy="403157"/>
                                  <wp:effectExtent l="0" t="0" r="0" b="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OSARY cover LOGO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50082" cy="403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14D29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AEDBBFB" wp14:editId="1D51741D">
                                  <wp:extent cx="6657975" cy="8898041"/>
                                  <wp:effectExtent l="76200" t="38100" r="47625" b="0"/>
                                  <wp:docPr id="1" name="Picture 1" descr="Leaf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eaf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57975" cy="88980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blipFill>
                                            <a:blip r:embed="rId11"/>
                                            <a:tile tx="0" ty="0" sx="100000" sy="100000" flip="none" algn="tl"/>
                                          </a:blipFill>
                                          <a:ln w="44450" cap="rnd">
                                            <a:solidFill>
                                              <a:schemeClr val="accent1">
                                                <a:lumMod val="75000"/>
                                                <a:alpha val="55000"/>
                                              </a:schemeClr>
                                            </a:solidFill>
                                            <a:bevel/>
                                            <a:headEnd/>
                                            <a:tailEnd/>
                                          </a:ln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>
                                            <a:bevelT w="152400" h="50800" prst="softRound"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10.8pt;margin-top:23.75pt;width:588.65pt;height:721.9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vwXhwIAABc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" stroked="f">
                <v:textbox>
                  <w:txbxContent>
                    <w:p w:rsidR="00AC0C2B" w:rsidRDefault="00335164" w:rsidP="00601BCE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3FFFDF2" wp14:editId="2EBE05B5">
                            <wp:extent cx="4741817" cy="403157"/>
                            <wp:effectExtent l="0" t="0" r="0" b="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OSARY cover LOGO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50082" cy="403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14D29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AEDBBFB" wp14:editId="1D51741D">
                            <wp:extent cx="6657975" cy="8898041"/>
                            <wp:effectExtent l="76200" t="38100" r="47625" b="0"/>
                            <wp:docPr id="1" name="Picture 1" descr="Leaf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eaf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57975" cy="8898041"/>
                                    </a:xfrm>
                                    <a:prstGeom prst="rect">
                                      <a:avLst/>
                                    </a:prstGeom>
                                    <a:blipFill>
                                      <a:blip r:embed="rId11"/>
                                      <a:tile tx="0" ty="0" sx="100000" sy="100000" flip="none" algn="tl"/>
                                    </a:blipFill>
                                    <a:ln w="44450" cap="rnd">
                                      <a:solidFill>
                                        <a:schemeClr val="accent1">
                                          <a:lumMod val="75000"/>
                                          <a:alpha val="55000"/>
                                        </a:schemeClr>
                                      </a:solidFill>
                                      <a:bevel/>
                                      <a:headEnd/>
                                      <a:tailEnd/>
                                    </a:ln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 w="152400" h="50800" prst="softRound"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D5BC2">
        <w:rPr>
          <w:sz w:val="48"/>
          <w:szCs w:val="48"/>
        </w:rPr>
        <w:t>Tag der ERDE</w:t>
      </w:r>
    </w:p>
    <w:sectPr w:rsidR="00AC0C2B" w:rsidRPr="00FD5BC2" w:rsidSect="00601BCE">
      <w:pgSz w:w="11907" w:h="16839" w:code="9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Shell Dlg 2">
    <w:panose1 w:val="020B0604030504040204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164"/>
    <w:rsid w:val="000A6505"/>
    <w:rsid w:val="00114D29"/>
    <w:rsid w:val="00282A6F"/>
    <w:rsid w:val="00283E9B"/>
    <w:rsid w:val="00335164"/>
    <w:rsid w:val="003700D4"/>
    <w:rsid w:val="004A79BD"/>
    <w:rsid w:val="005248CE"/>
    <w:rsid w:val="00601BCE"/>
    <w:rsid w:val="006779D6"/>
    <w:rsid w:val="0092724E"/>
    <w:rsid w:val="00A22B06"/>
    <w:rsid w:val="00A54C35"/>
    <w:rsid w:val="00AC0C2B"/>
    <w:rsid w:val="00AF15F6"/>
    <w:rsid w:val="00B231A1"/>
    <w:rsid w:val="00FD5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ff5d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AC0C2B"/>
    <w:rPr>
      <w:rFonts w:ascii="Trebuchet MS" w:hAnsi="Trebuchet MS"/>
      <w:color w:val="704300"/>
      <w:sz w:val="24"/>
      <w:szCs w:val="2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11">
    <w:name w:val="Überschrift 11"/>
    <w:basedOn w:val="Standard"/>
    <w:next w:val="Standard"/>
    <w:qFormat/>
    <w:rsid w:val="0092724E"/>
    <w:pPr>
      <w:spacing w:before="240"/>
      <w:outlineLvl w:val="0"/>
    </w:pPr>
    <w:rPr>
      <w:rFonts w:asciiTheme="majorHAnsi" w:hAnsiTheme="majorHAnsi"/>
      <w:b/>
      <w:color w:val="000000" w:themeColor="text1"/>
      <w:spacing w:val="-60"/>
      <w:sz w:val="96"/>
      <w:szCs w:val="120"/>
    </w:rPr>
  </w:style>
  <w:style w:type="paragraph" w:customStyle="1" w:styleId="berschrift21">
    <w:name w:val="Überschrift 21"/>
    <w:basedOn w:val="Standard"/>
    <w:next w:val="Standard"/>
    <w:link w:val="berschrift2Zeichen"/>
    <w:qFormat/>
    <w:rsid w:val="000A6505"/>
    <w:pPr>
      <w:outlineLvl w:val="1"/>
    </w:pPr>
    <w:rPr>
      <w:rFonts w:asciiTheme="majorHAnsi" w:hAnsiTheme="majorHAnsi"/>
      <w:b/>
      <w:color w:val="FFFFFF" w:themeColor="background1"/>
      <w:sz w:val="32"/>
      <w:szCs w:val="40"/>
    </w:rPr>
  </w:style>
  <w:style w:type="paragraph" w:customStyle="1" w:styleId="berschrift31">
    <w:name w:val="Überschrift 31"/>
    <w:basedOn w:val="Standard"/>
    <w:next w:val="Standard"/>
    <w:qFormat/>
    <w:rsid w:val="00AC0C2B"/>
    <w:pPr>
      <w:outlineLvl w:val="2"/>
    </w:pPr>
    <w:rPr>
      <w:sz w:val="40"/>
      <w:szCs w:val="40"/>
    </w:rPr>
  </w:style>
  <w:style w:type="paragraph" w:customStyle="1" w:styleId="Sprechblasentext1">
    <w:name w:val="Sprechblasentext1"/>
    <w:basedOn w:val="Standard"/>
    <w:semiHidden/>
    <w:rsid w:val="00AC0C2B"/>
    <w:rPr>
      <w:rFonts w:ascii="Tahoma" w:hAnsi="Tahoma" w:cs="Tahoma"/>
      <w:sz w:val="16"/>
      <w:szCs w:val="16"/>
    </w:rPr>
  </w:style>
  <w:style w:type="paragraph" w:customStyle="1" w:styleId="Textkrper1">
    <w:name w:val="Textkörper1"/>
    <w:basedOn w:val="Standard"/>
    <w:qFormat/>
    <w:rsid w:val="000A6505"/>
    <w:pPr>
      <w:spacing w:after="120" w:line="360" w:lineRule="auto"/>
    </w:pPr>
    <w:rPr>
      <w:rFonts w:asciiTheme="minorHAnsi" w:hAnsiTheme="minorHAnsi"/>
      <w:b/>
      <w:color w:val="000000" w:themeColor="text1"/>
      <w:sz w:val="25"/>
    </w:rPr>
  </w:style>
  <w:style w:type="paragraph" w:customStyle="1" w:styleId="Untersttztvon">
    <w:name w:val="Unterstützt von"/>
    <w:basedOn w:val="Textkrper1"/>
    <w:qFormat/>
    <w:rsid w:val="006779D6"/>
    <w:pPr>
      <w:spacing w:line="240" w:lineRule="auto"/>
    </w:pPr>
    <w:rPr>
      <w:color w:val="FFFFFF" w:themeColor="background1"/>
    </w:rPr>
  </w:style>
  <w:style w:type="character" w:customStyle="1" w:styleId="Platzhaltertext1">
    <w:name w:val="Platzhaltertext1"/>
    <w:basedOn w:val="Absatz-Standardschriftart"/>
    <w:uiPriority w:val="99"/>
    <w:semiHidden/>
    <w:rsid w:val="00AF15F6"/>
    <w:rPr>
      <w:color w:val="808080"/>
    </w:rPr>
  </w:style>
  <w:style w:type="paragraph" w:styleId="Sprechblasentext">
    <w:name w:val="Balloon Text"/>
    <w:basedOn w:val="Standard"/>
    <w:link w:val="SprechblasentextZchn"/>
    <w:rsid w:val="00601BC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01BCE"/>
    <w:rPr>
      <w:rFonts w:ascii="Tahoma" w:hAnsi="Tahoma" w:cs="Tahoma"/>
      <w:color w:val="704300"/>
      <w:sz w:val="16"/>
      <w:szCs w:val="16"/>
    </w:rPr>
  </w:style>
  <w:style w:type="paragraph" w:customStyle="1" w:styleId="477DD736F6F6450B818DB38C4A0127D0">
    <w:name w:val="477DD736F6F6450B818DB38C4A0127D0"/>
    <w:rsid w:val="00335164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de-DE" w:eastAsia="de-DE"/>
    </w:rPr>
  </w:style>
  <w:style w:type="character" w:customStyle="1" w:styleId="berschrift2Zeichen">
    <w:name w:val="Überschrift 2 Zeichen"/>
    <w:basedOn w:val="Absatz-Standardschriftart"/>
    <w:link w:val="berschrift21"/>
    <w:rsid w:val="00335164"/>
    <w:rPr>
      <w:rFonts w:asciiTheme="majorHAnsi" w:hAnsiTheme="majorHAnsi"/>
      <w:b/>
      <w:color w:val="FFFFFF" w:themeColor="background1"/>
      <w:sz w:val="32"/>
      <w:szCs w:val="40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AC0C2B"/>
    <w:rPr>
      <w:rFonts w:ascii="Trebuchet MS" w:hAnsi="Trebuchet MS"/>
      <w:color w:val="704300"/>
      <w:sz w:val="24"/>
      <w:szCs w:val="2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11">
    <w:name w:val="Überschrift 11"/>
    <w:basedOn w:val="Standard"/>
    <w:next w:val="Standard"/>
    <w:qFormat/>
    <w:rsid w:val="0092724E"/>
    <w:pPr>
      <w:spacing w:before="240"/>
      <w:outlineLvl w:val="0"/>
    </w:pPr>
    <w:rPr>
      <w:rFonts w:asciiTheme="majorHAnsi" w:hAnsiTheme="majorHAnsi"/>
      <w:b/>
      <w:color w:val="000000" w:themeColor="text1"/>
      <w:spacing w:val="-60"/>
      <w:sz w:val="96"/>
      <w:szCs w:val="120"/>
    </w:rPr>
  </w:style>
  <w:style w:type="paragraph" w:customStyle="1" w:styleId="berschrift21">
    <w:name w:val="Überschrift 21"/>
    <w:basedOn w:val="Standard"/>
    <w:next w:val="Standard"/>
    <w:link w:val="berschrift2Zeichen"/>
    <w:qFormat/>
    <w:rsid w:val="000A6505"/>
    <w:pPr>
      <w:outlineLvl w:val="1"/>
    </w:pPr>
    <w:rPr>
      <w:rFonts w:asciiTheme="majorHAnsi" w:hAnsiTheme="majorHAnsi"/>
      <w:b/>
      <w:color w:val="FFFFFF" w:themeColor="background1"/>
      <w:sz w:val="32"/>
      <w:szCs w:val="40"/>
    </w:rPr>
  </w:style>
  <w:style w:type="paragraph" w:customStyle="1" w:styleId="berschrift31">
    <w:name w:val="Überschrift 31"/>
    <w:basedOn w:val="Standard"/>
    <w:next w:val="Standard"/>
    <w:qFormat/>
    <w:rsid w:val="00AC0C2B"/>
    <w:pPr>
      <w:outlineLvl w:val="2"/>
    </w:pPr>
    <w:rPr>
      <w:sz w:val="40"/>
      <w:szCs w:val="40"/>
    </w:rPr>
  </w:style>
  <w:style w:type="paragraph" w:customStyle="1" w:styleId="Sprechblasentext1">
    <w:name w:val="Sprechblasentext1"/>
    <w:basedOn w:val="Standard"/>
    <w:semiHidden/>
    <w:rsid w:val="00AC0C2B"/>
    <w:rPr>
      <w:rFonts w:ascii="Tahoma" w:hAnsi="Tahoma" w:cs="Tahoma"/>
      <w:sz w:val="16"/>
      <w:szCs w:val="16"/>
    </w:rPr>
  </w:style>
  <w:style w:type="paragraph" w:customStyle="1" w:styleId="Textkrper1">
    <w:name w:val="Textkörper1"/>
    <w:basedOn w:val="Standard"/>
    <w:qFormat/>
    <w:rsid w:val="000A6505"/>
    <w:pPr>
      <w:spacing w:after="120" w:line="360" w:lineRule="auto"/>
    </w:pPr>
    <w:rPr>
      <w:rFonts w:asciiTheme="minorHAnsi" w:hAnsiTheme="minorHAnsi"/>
      <w:b/>
      <w:color w:val="000000" w:themeColor="text1"/>
      <w:sz w:val="25"/>
    </w:rPr>
  </w:style>
  <w:style w:type="paragraph" w:customStyle="1" w:styleId="Untersttztvon">
    <w:name w:val="Unterstützt von"/>
    <w:basedOn w:val="Textkrper1"/>
    <w:qFormat/>
    <w:rsid w:val="006779D6"/>
    <w:pPr>
      <w:spacing w:line="240" w:lineRule="auto"/>
    </w:pPr>
    <w:rPr>
      <w:color w:val="FFFFFF" w:themeColor="background1"/>
    </w:rPr>
  </w:style>
  <w:style w:type="character" w:customStyle="1" w:styleId="Platzhaltertext1">
    <w:name w:val="Platzhaltertext1"/>
    <w:basedOn w:val="Absatz-Standardschriftart"/>
    <w:uiPriority w:val="99"/>
    <w:semiHidden/>
    <w:rsid w:val="00AF15F6"/>
    <w:rPr>
      <w:color w:val="808080"/>
    </w:rPr>
  </w:style>
  <w:style w:type="paragraph" w:styleId="Sprechblasentext">
    <w:name w:val="Balloon Text"/>
    <w:basedOn w:val="Standard"/>
    <w:link w:val="SprechblasentextZchn"/>
    <w:rsid w:val="00601BC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01BCE"/>
    <w:rPr>
      <w:rFonts w:ascii="Tahoma" w:hAnsi="Tahoma" w:cs="Tahoma"/>
      <w:color w:val="704300"/>
      <w:sz w:val="16"/>
      <w:szCs w:val="16"/>
    </w:rPr>
  </w:style>
  <w:style w:type="paragraph" w:customStyle="1" w:styleId="477DD736F6F6450B818DB38C4A0127D0">
    <w:name w:val="477DD736F6F6450B818DB38C4A0127D0"/>
    <w:rsid w:val="00335164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de-DE" w:eastAsia="de-DE"/>
    </w:rPr>
  </w:style>
  <w:style w:type="character" w:customStyle="1" w:styleId="berschrift2Zeichen">
    <w:name w:val="Überschrift 2 Zeichen"/>
    <w:basedOn w:val="Absatz-Standardschriftart"/>
    <w:link w:val="berschrift21"/>
    <w:rsid w:val="00335164"/>
    <w:rPr>
      <w:rFonts w:asciiTheme="majorHAnsi" w:hAnsiTheme="majorHAnsi"/>
      <w:b/>
      <w:color w:val="FFFFFF" w:themeColor="background1"/>
      <w:sz w:val="32"/>
      <w:szCs w:val="4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schof\AppData\Roaming\Microsoft\Templates\EarthDayEvent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FDD808B335D442F92739F4D155B47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F1AF08-D777-4247-A213-C65043C853AA}"/>
      </w:docPartPr>
      <w:docPartBody>
        <w:p w:rsidR="007D11EA" w:rsidRDefault="006C7D38" w:rsidP="0092724E">
          <w:pPr>
            <w:pStyle w:val="Untersttztvon"/>
          </w:pPr>
          <w:r>
            <w:rPr>
              <w:lang w:val="de-DE"/>
            </w:rPr>
            <w:t>Unterstützt von</w:t>
          </w:r>
        </w:p>
        <w:p w:rsidR="00000000" w:rsidRDefault="006C7D38">
          <w:pPr>
            <w:pStyle w:val="9FDD808B335D442F92739F4D155B472A"/>
          </w:pPr>
          <w:r>
            <w:t>Ihre Organisation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Shell Dlg 2">
    <w:panose1 w:val="020B0604030504040204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D38"/>
    <w:rsid w:val="006C7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96A36F7DBE3C4880BF73F20E435424CA">
    <w:name w:val="96A36F7DBE3C4880BF73F20E435424CA"/>
  </w:style>
  <w:style w:type="paragraph" w:customStyle="1" w:styleId="477DD736F6F6450B818DB38C4A0127D0">
    <w:name w:val="477DD736F6F6450B818DB38C4A0127D0"/>
  </w:style>
  <w:style w:type="paragraph" w:customStyle="1" w:styleId="berschrift21">
    <w:name w:val="Überschrift 21"/>
    <w:basedOn w:val="Standard"/>
    <w:next w:val="Standard"/>
    <w:link w:val="berschrift2Zeichen"/>
    <w:qFormat/>
    <w:pPr>
      <w:spacing w:after="0" w:line="240" w:lineRule="auto"/>
      <w:outlineLvl w:val="1"/>
    </w:pPr>
    <w:rPr>
      <w:rFonts w:asciiTheme="majorHAnsi" w:eastAsia="Times New Roman" w:hAnsiTheme="majorHAnsi" w:cs="Times New Roman"/>
      <w:b/>
      <w:color w:val="FFFFFF" w:themeColor="background1"/>
      <w:sz w:val="40"/>
      <w:szCs w:val="40"/>
      <w:lang w:val="en-US" w:eastAsia="en-US"/>
    </w:rPr>
  </w:style>
  <w:style w:type="character" w:customStyle="1" w:styleId="berschrift2Zeichen">
    <w:name w:val="Überschrift 2 Zeichen"/>
    <w:basedOn w:val="Absatz-Standardschriftart"/>
    <w:link w:val="berschrift21"/>
    <w:rPr>
      <w:rFonts w:asciiTheme="majorHAnsi" w:eastAsia="Times New Roman" w:hAnsiTheme="majorHAnsi" w:cs="Times New Roman"/>
      <w:b/>
      <w:color w:val="FFFFFF" w:themeColor="background1"/>
      <w:sz w:val="40"/>
      <w:szCs w:val="40"/>
      <w:lang w:val="en-US" w:eastAsia="en-US"/>
    </w:rPr>
  </w:style>
  <w:style w:type="paragraph" w:customStyle="1" w:styleId="E8D0F324688548A5AF8B93EE278F6E71">
    <w:name w:val="E8D0F324688548A5AF8B93EE278F6E71"/>
  </w:style>
  <w:style w:type="paragraph" w:customStyle="1" w:styleId="Untersttztvon">
    <w:name w:val="Unterstützt von"/>
    <w:basedOn w:val="Standard"/>
    <w:pPr>
      <w:spacing w:after="0" w:line="240" w:lineRule="auto"/>
    </w:pPr>
    <w:rPr>
      <w:rFonts w:eastAsia="Times New Roman" w:cs="Times New Roman"/>
      <w:b/>
      <w:color w:val="FFFFFF" w:themeColor="background1"/>
      <w:sz w:val="25"/>
      <w:szCs w:val="24"/>
      <w:lang w:val="en-US" w:eastAsia="en-US"/>
    </w:rPr>
  </w:style>
  <w:style w:type="paragraph" w:customStyle="1" w:styleId="9FDD808B335D442F92739F4D155B472A">
    <w:name w:val="9FDD808B335D442F92739F4D155B472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96A36F7DBE3C4880BF73F20E435424CA">
    <w:name w:val="96A36F7DBE3C4880BF73F20E435424CA"/>
  </w:style>
  <w:style w:type="paragraph" w:customStyle="1" w:styleId="477DD736F6F6450B818DB38C4A0127D0">
    <w:name w:val="477DD736F6F6450B818DB38C4A0127D0"/>
  </w:style>
  <w:style w:type="paragraph" w:customStyle="1" w:styleId="berschrift21">
    <w:name w:val="Überschrift 21"/>
    <w:basedOn w:val="Standard"/>
    <w:next w:val="Standard"/>
    <w:link w:val="berschrift2Zeichen"/>
    <w:qFormat/>
    <w:pPr>
      <w:spacing w:after="0" w:line="240" w:lineRule="auto"/>
      <w:outlineLvl w:val="1"/>
    </w:pPr>
    <w:rPr>
      <w:rFonts w:asciiTheme="majorHAnsi" w:eastAsia="Times New Roman" w:hAnsiTheme="majorHAnsi" w:cs="Times New Roman"/>
      <w:b/>
      <w:color w:val="FFFFFF" w:themeColor="background1"/>
      <w:sz w:val="40"/>
      <w:szCs w:val="40"/>
      <w:lang w:val="en-US" w:eastAsia="en-US"/>
    </w:rPr>
  </w:style>
  <w:style w:type="character" w:customStyle="1" w:styleId="berschrift2Zeichen">
    <w:name w:val="Überschrift 2 Zeichen"/>
    <w:basedOn w:val="Absatz-Standardschriftart"/>
    <w:link w:val="berschrift21"/>
    <w:rPr>
      <w:rFonts w:asciiTheme="majorHAnsi" w:eastAsia="Times New Roman" w:hAnsiTheme="majorHAnsi" w:cs="Times New Roman"/>
      <w:b/>
      <w:color w:val="FFFFFF" w:themeColor="background1"/>
      <w:sz w:val="40"/>
      <w:szCs w:val="40"/>
      <w:lang w:val="en-US" w:eastAsia="en-US"/>
    </w:rPr>
  </w:style>
  <w:style w:type="paragraph" w:customStyle="1" w:styleId="E8D0F324688548A5AF8B93EE278F6E71">
    <w:name w:val="E8D0F324688548A5AF8B93EE278F6E71"/>
  </w:style>
  <w:style w:type="paragraph" w:customStyle="1" w:styleId="Untersttztvon">
    <w:name w:val="Unterstützt von"/>
    <w:basedOn w:val="Standard"/>
    <w:pPr>
      <w:spacing w:after="0" w:line="240" w:lineRule="auto"/>
    </w:pPr>
    <w:rPr>
      <w:rFonts w:eastAsia="Times New Roman" w:cs="Times New Roman"/>
      <w:b/>
      <w:color w:val="FFFFFF" w:themeColor="background1"/>
      <w:sz w:val="25"/>
      <w:szCs w:val="24"/>
      <w:lang w:val="en-US" w:eastAsia="en-US"/>
    </w:rPr>
  </w:style>
  <w:style w:type="paragraph" w:customStyle="1" w:styleId="9FDD808B335D442F92739F4D155B472A">
    <w:name w:val="9FDD808B335D442F92739F4D155B472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3DC265B-FD9A-4551-9AE1-E4F3D80C60F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EarthDayEventFlyer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Earth Day event flyer</vt:lpstr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Earth Day event flyer</dc:title>
  <dc:creator>Bischof</dc:creator>
  <cp:lastModifiedBy>Bischof</cp:lastModifiedBy>
  <cp:revision>1</cp:revision>
  <cp:lastPrinted>2003-10-30T21:52:00Z</cp:lastPrinted>
  <dcterms:created xsi:type="dcterms:W3CDTF">2016-04-22T09:35:00Z</dcterms:created>
  <dcterms:modified xsi:type="dcterms:W3CDTF">2016-04-22T10:05:00Z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TC010219621031</vt:lpwstr>
  </property>
</Properties>
</file>